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CE776" w14:textId="033E1790" w:rsidR="005B3B28" w:rsidRDefault="000815F4">
      <w:pPr>
        <w:pStyle w:val="Title"/>
      </w:pPr>
      <w:r>
        <w:t>Weekly Planner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0"/>
        <w:gridCol w:w="2520"/>
        <w:gridCol w:w="2610"/>
        <w:gridCol w:w="2520"/>
        <w:gridCol w:w="360"/>
        <w:gridCol w:w="5390"/>
      </w:tblGrid>
      <w:tr w:rsidR="005B3B28" w14:paraId="0B40BC70" w14:textId="77777777">
        <w:tc>
          <w:tcPr>
            <w:tcW w:w="990" w:type="dxa"/>
          </w:tcPr>
          <w:p w14:paraId="34685A3B" w14:textId="77777777" w:rsidR="005B3B28" w:rsidRDefault="005B3B28"/>
        </w:tc>
        <w:tc>
          <w:tcPr>
            <w:tcW w:w="2520" w:type="dxa"/>
          </w:tcPr>
          <w:p w14:paraId="225A6466" w14:textId="09CF76E1" w:rsidR="005B3B28" w:rsidRDefault="000815F4">
            <w:pPr>
              <w:pStyle w:val="Heading1"/>
            </w:pPr>
            <w:r>
              <w:t>Morning</w:t>
            </w:r>
          </w:p>
        </w:tc>
        <w:tc>
          <w:tcPr>
            <w:tcW w:w="2610" w:type="dxa"/>
          </w:tcPr>
          <w:p w14:paraId="00CA642A" w14:textId="3C139015" w:rsidR="005B3B28" w:rsidRDefault="000815F4">
            <w:pPr>
              <w:pStyle w:val="Heading1"/>
            </w:pPr>
            <w:r>
              <w:t>Afternoon</w:t>
            </w:r>
          </w:p>
        </w:tc>
        <w:tc>
          <w:tcPr>
            <w:tcW w:w="2520" w:type="dxa"/>
          </w:tcPr>
          <w:p w14:paraId="6F716131" w14:textId="6CDDB298" w:rsidR="005B3B28" w:rsidRDefault="000815F4">
            <w:pPr>
              <w:pStyle w:val="Heading1"/>
            </w:pPr>
            <w:r>
              <w:t>Evening</w:t>
            </w:r>
          </w:p>
        </w:tc>
        <w:tc>
          <w:tcPr>
            <w:tcW w:w="360" w:type="dxa"/>
          </w:tcPr>
          <w:p w14:paraId="6BAA8F02" w14:textId="77777777" w:rsidR="005B3B28" w:rsidRDefault="005B3B28"/>
        </w:tc>
        <w:tc>
          <w:tcPr>
            <w:tcW w:w="5390" w:type="dxa"/>
          </w:tcPr>
          <w:p w14:paraId="093D2F00" w14:textId="77777777" w:rsidR="005B3B28" w:rsidRDefault="005B3B28"/>
        </w:tc>
      </w:tr>
      <w:tr w:rsidR="005B3B28" w14:paraId="404B97B8" w14:textId="77777777">
        <w:tc>
          <w:tcPr>
            <w:tcW w:w="990" w:type="dxa"/>
            <w:tcBorders>
              <w:right w:val="single" w:sz="18" w:space="0" w:color="FFFFFF" w:themeColor="background1"/>
            </w:tcBorders>
            <w:shd w:val="clear" w:color="auto" w:fill="F19D20" w:themeFill="accent2"/>
          </w:tcPr>
          <w:p w14:paraId="4D89D952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3C630751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3E1C70D0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420B2DA" w14:textId="77777777" w:rsidR="005B3B28" w:rsidRDefault="005B3B28"/>
        </w:tc>
        <w:tc>
          <w:tcPr>
            <w:tcW w:w="36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57A467C" w14:textId="77777777" w:rsidR="005B3B28" w:rsidRDefault="005B3B28"/>
        </w:tc>
        <w:tc>
          <w:tcPr>
            <w:tcW w:w="5390" w:type="dxa"/>
            <w:tcBorders>
              <w:left w:val="single" w:sz="18" w:space="0" w:color="FFFFFF" w:themeColor="background1"/>
            </w:tcBorders>
            <w:shd w:val="clear" w:color="auto" w:fill="1B9A77" w:themeFill="accent5"/>
            <w:vAlign w:val="center"/>
          </w:tcPr>
          <w:p w14:paraId="4EEEF576" w14:textId="0375CC44" w:rsidR="005B3B28" w:rsidRDefault="000815F4">
            <w:pPr>
              <w:pStyle w:val="Heading2"/>
            </w:pPr>
            <w:r>
              <w:t>College Tasks</w:t>
            </w:r>
          </w:p>
        </w:tc>
      </w:tr>
      <w:tr w:rsidR="005B3B28" w14:paraId="1DBC8C0C" w14:textId="77777777">
        <w:tc>
          <w:tcPr>
            <w:tcW w:w="990" w:type="dxa"/>
            <w:tcBorders>
              <w:right w:val="single" w:sz="18" w:space="0" w:color="FFFFFF" w:themeColor="background1"/>
            </w:tcBorders>
            <w:shd w:val="clear" w:color="auto" w:fill="F19D20" w:themeFill="accent2"/>
          </w:tcPr>
          <w:p w14:paraId="2F083E3E" w14:textId="77777777" w:rsidR="005B3B28" w:rsidRDefault="00843DE5">
            <w:pPr>
              <w:pStyle w:val="Heading3"/>
            </w:pPr>
            <w:r>
              <w:t>M</w:t>
            </w:r>
          </w:p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A48A68A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029EA0F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304E078" w14:textId="77777777" w:rsidR="005B3B28" w:rsidRDefault="005B3B28"/>
        </w:tc>
        <w:tc>
          <w:tcPr>
            <w:tcW w:w="36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D243D14" w14:textId="77777777" w:rsidR="005B3B28" w:rsidRDefault="005B3B28"/>
        </w:tc>
        <w:tc>
          <w:tcPr>
            <w:tcW w:w="5390" w:type="dxa"/>
            <w:tcBorders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247F632" w14:textId="77777777" w:rsidR="005B3B28" w:rsidRDefault="005B3B28"/>
        </w:tc>
      </w:tr>
      <w:tr w:rsidR="005B3B28" w14:paraId="507041B3" w14:textId="77777777">
        <w:tc>
          <w:tcPr>
            <w:tcW w:w="990" w:type="dxa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19D20" w:themeFill="accent2"/>
          </w:tcPr>
          <w:p w14:paraId="65555E75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1715A4E5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3463985E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BD92A4F" w14:textId="77777777" w:rsidR="005B3B28" w:rsidRDefault="005B3B28"/>
        </w:tc>
        <w:tc>
          <w:tcPr>
            <w:tcW w:w="36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05390294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77248E33" w14:textId="77777777" w:rsidR="005B3B28" w:rsidRDefault="005B3B28"/>
        </w:tc>
      </w:tr>
      <w:tr w:rsidR="005B3B28" w14:paraId="1445081E" w14:textId="77777777">
        <w:tc>
          <w:tcPr>
            <w:tcW w:w="990" w:type="dxa"/>
            <w:tcBorders>
              <w:top w:val="single" w:sz="18" w:space="0" w:color="FFFFFF" w:themeColor="background1"/>
              <w:right w:val="single" w:sz="18" w:space="0" w:color="FFFFFF" w:themeColor="background1"/>
            </w:tcBorders>
            <w:shd w:val="clear" w:color="auto" w:fill="8BC144" w:themeFill="accent3"/>
          </w:tcPr>
          <w:p w14:paraId="7D953D93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1683087" w14:textId="77777777" w:rsidR="005B3B28" w:rsidRDefault="005B3B28"/>
        </w:tc>
        <w:tc>
          <w:tcPr>
            <w:tcW w:w="261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751A9C42" w14:textId="77777777" w:rsidR="005B3B28" w:rsidRDefault="005B3B28"/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18E97B6D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030CA5B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7ACFE304" w14:textId="77777777" w:rsidR="005B3B28" w:rsidRDefault="005B3B28"/>
        </w:tc>
      </w:tr>
      <w:tr w:rsidR="005B3B28" w14:paraId="1DD8221C" w14:textId="77777777">
        <w:tc>
          <w:tcPr>
            <w:tcW w:w="990" w:type="dxa"/>
            <w:tcBorders>
              <w:right w:val="single" w:sz="18" w:space="0" w:color="FFFFFF" w:themeColor="background1"/>
            </w:tcBorders>
            <w:shd w:val="clear" w:color="auto" w:fill="8BC144" w:themeFill="accent3"/>
          </w:tcPr>
          <w:p w14:paraId="37551D86" w14:textId="77777777" w:rsidR="005B3B28" w:rsidRDefault="00843DE5">
            <w:pPr>
              <w:pStyle w:val="Heading3"/>
            </w:pPr>
            <w:r>
              <w:t>T</w:t>
            </w:r>
          </w:p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75A611D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414C81A8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2F16E7FE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CCECC93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448AD9F3" w14:textId="77777777" w:rsidR="005B3B28" w:rsidRDefault="005B3B28"/>
        </w:tc>
      </w:tr>
      <w:tr w:rsidR="005B3B28" w14:paraId="08C38DA5" w14:textId="77777777">
        <w:tc>
          <w:tcPr>
            <w:tcW w:w="990" w:type="dxa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8BC144" w:themeFill="accent3"/>
          </w:tcPr>
          <w:p w14:paraId="07A1560E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36F0E4F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684C184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E00D679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1309A8D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</w:tcBorders>
            <w:shd w:val="clear" w:color="auto" w:fill="38AFCD" w:themeFill="accent1"/>
            <w:vAlign w:val="center"/>
          </w:tcPr>
          <w:p w14:paraId="50A5EEB6" w14:textId="2B40363B" w:rsidR="005B3B28" w:rsidRDefault="000815F4">
            <w:pPr>
              <w:pStyle w:val="Heading2"/>
            </w:pPr>
            <w:r>
              <w:t>Social Tasks</w:t>
            </w:r>
          </w:p>
        </w:tc>
      </w:tr>
      <w:tr w:rsidR="005B3B28" w14:paraId="0A88D523" w14:textId="77777777">
        <w:tc>
          <w:tcPr>
            <w:tcW w:w="990" w:type="dxa"/>
            <w:tcBorders>
              <w:top w:val="single" w:sz="18" w:space="0" w:color="FFFFFF" w:themeColor="background1"/>
              <w:right w:val="single" w:sz="18" w:space="0" w:color="FFFFFF" w:themeColor="background1"/>
            </w:tcBorders>
            <w:shd w:val="clear" w:color="auto" w:fill="1B70AB" w:themeFill="accent4"/>
          </w:tcPr>
          <w:p w14:paraId="511D9808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775E415F" w14:textId="77777777" w:rsidR="005B3B28" w:rsidRDefault="005B3B28"/>
        </w:tc>
        <w:tc>
          <w:tcPr>
            <w:tcW w:w="261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75FECAE0" w14:textId="77777777" w:rsidR="005B3B28" w:rsidRDefault="005B3B28"/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4AB9ECD5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9BF9227" w14:textId="77777777" w:rsidR="005B3B28" w:rsidRDefault="005B3B28"/>
        </w:tc>
        <w:tc>
          <w:tcPr>
            <w:tcW w:w="5390" w:type="dxa"/>
            <w:tcBorders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2556B5CA" w14:textId="77777777" w:rsidR="005B3B28" w:rsidRDefault="005B3B28"/>
        </w:tc>
      </w:tr>
      <w:tr w:rsidR="005B3B28" w14:paraId="4CD1F034" w14:textId="77777777">
        <w:tc>
          <w:tcPr>
            <w:tcW w:w="990" w:type="dxa"/>
            <w:tcBorders>
              <w:right w:val="single" w:sz="18" w:space="0" w:color="FFFFFF" w:themeColor="background1"/>
            </w:tcBorders>
            <w:shd w:val="clear" w:color="auto" w:fill="1B70AB" w:themeFill="accent4"/>
          </w:tcPr>
          <w:p w14:paraId="3E654F85" w14:textId="77777777" w:rsidR="005B3B28" w:rsidRDefault="00843DE5">
            <w:pPr>
              <w:pStyle w:val="Heading3"/>
            </w:pPr>
            <w:r>
              <w:t>W</w:t>
            </w:r>
          </w:p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4FA876CF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CE2C6B5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72EDC99E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275CB79F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2AFD271B" w14:textId="77777777" w:rsidR="005B3B28" w:rsidRDefault="005B3B28"/>
        </w:tc>
      </w:tr>
      <w:tr w:rsidR="005B3B28" w14:paraId="6DCB4951" w14:textId="77777777">
        <w:tc>
          <w:tcPr>
            <w:tcW w:w="990" w:type="dxa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1B70AB" w:themeFill="accent4"/>
          </w:tcPr>
          <w:p w14:paraId="2CF8D9FA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1CF128D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007970B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1E3A6973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1EC1C32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1A028594" w14:textId="77777777" w:rsidR="005B3B28" w:rsidRDefault="005B3B28"/>
        </w:tc>
      </w:tr>
      <w:tr w:rsidR="005B3B28" w14:paraId="035DA108" w14:textId="77777777">
        <w:tc>
          <w:tcPr>
            <w:tcW w:w="990" w:type="dxa"/>
            <w:tcBorders>
              <w:top w:val="single" w:sz="18" w:space="0" w:color="FFFFFF" w:themeColor="background1"/>
              <w:right w:val="single" w:sz="18" w:space="0" w:color="FFFFFF" w:themeColor="background1"/>
            </w:tcBorders>
            <w:shd w:val="clear" w:color="auto" w:fill="1B9A77" w:themeFill="accent5"/>
          </w:tcPr>
          <w:p w14:paraId="2AC89E5D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D702C06" w14:textId="77777777" w:rsidR="005B3B28" w:rsidRDefault="005B3B28"/>
        </w:tc>
        <w:tc>
          <w:tcPr>
            <w:tcW w:w="261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355E502" w14:textId="77777777" w:rsidR="005B3B28" w:rsidRDefault="005B3B28"/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113F36E6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129DFBC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7E790264" w14:textId="77777777" w:rsidR="005B3B28" w:rsidRDefault="005B3B28"/>
        </w:tc>
      </w:tr>
      <w:tr w:rsidR="005B3B28" w14:paraId="71642180" w14:textId="77777777">
        <w:tc>
          <w:tcPr>
            <w:tcW w:w="990" w:type="dxa"/>
            <w:tcBorders>
              <w:right w:val="single" w:sz="18" w:space="0" w:color="FFFFFF" w:themeColor="background1"/>
            </w:tcBorders>
            <w:shd w:val="clear" w:color="auto" w:fill="1B9A77" w:themeFill="accent5"/>
          </w:tcPr>
          <w:p w14:paraId="39F75632" w14:textId="77777777" w:rsidR="005B3B28" w:rsidRDefault="00843DE5">
            <w:pPr>
              <w:pStyle w:val="Heading3"/>
            </w:pPr>
            <w:r>
              <w:t>T</w:t>
            </w:r>
          </w:p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0B28F08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3D262210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7AF598D3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3AF4CEC3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CACEF45" w14:textId="77777777" w:rsidR="005B3B28" w:rsidRDefault="005B3B28"/>
        </w:tc>
      </w:tr>
      <w:tr w:rsidR="005B3B28" w14:paraId="39EF2AF8" w14:textId="77777777">
        <w:tc>
          <w:tcPr>
            <w:tcW w:w="990" w:type="dxa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1B9A77" w:themeFill="accent5"/>
          </w:tcPr>
          <w:p w14:paraId="296619DF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4CFB48EB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F292F18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4A008FBF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2977F09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8F13E48" w14:textId="77777777" w:rsidR="005B3B28" w:rsidRDefault="005B3B28"/>
        </w:tc>
      </w:tr>
      <w:tr w:rsidR="005B3B28" w14:paraId="0ED01854" w14:textId="77777777">
        <w:tc>
          <w:tcPr>
            <w:tcW w:w="990" w:type="dxa"/>
            <w:tcBorders>
              <w:top w:val="single" w:sz="18" w:space="0" w:color="FFFFFF" w:themeColor="background1"/>
              <w:right w:val="single" w:sz="18" w:space="0" w:color="FFFFFF" w:themeColor="background1"/>
            </w:tcBorders>
            <w:shd w:val="clear" w:color="auto" w:fill="38AFCD" w:themeFill="accent1"/>
          </w:tcPr>
          <w:p w14:paraId="27504BA1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4E7229AB" w14:textId="77777777" w:rsidR="005B3B28" w:rsidRDefault="005B3B28"/>
        </w:tc>
        <w:tc>
          <w:tcPr>
            <w:tcW w:w="261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CB55838" w14:textId="77777777" w:rsidR="005B3B28" w:rsidRDefault="005B3B28"/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240620AE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A207FDD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BD61427" w14:textId="77777777" w:rsidR="005B3B28" w:rsidRDefault="005B3B28"/>
        </w:tc>
      </w:tr>
      <w:tr w:rsidR="005B3B28" w14:paraId="560A1881" w14:textId="77777777">
        <w:tc>
          <w:tcPr>
            <w:tcW w:w="990" w:type="dxa"/>
            <w:tcBorders>
              <w:right w:val="single" w:sz="18" w:space="0" w:color="FFFFFF" w:themeColor="background1"/>
            </w:tcBorders>
            <w:shd w:val="clear" w:color="auto" w:fill="38AFCD" w:themeFill="accent1"/>
          </w:tcPr>
          <w:p w14:paraId="6042013E" w14:textId="77777777" w:rsidR="005B3B28" w:rsidRDefault="00843DE5">
            <w:pPr>
              <w:pStyle w:val="Heading3"/>
            </w:pPr>
            <w:r>
              <w:t>F</w:t>
            </w:r>
          </w:p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F36803D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48E28066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34649389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17CB761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7893B816" w14:textId="77777777" w:rsidR="005B3B28" w:rsidRDefault="005B3B28"/>
        </w:tc>
      </w:tr>
      <w:tr w:rsidR="005B3B28" w14:paraId="6277F3A8" w14:textId="77777777">
        <w:tc>
          <w:tcPr>
            <w:tcW w:w="990" w:type="dxa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38AFCD" w:themeFill="accent1"/>
          </w:tcPr>
          <w:p w14:paraId="5C5AF816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28EC3B10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9A28AD7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3BB50C28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2BA04142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3DF45BF1" w14:textId="77777777" w:rsidR="005B3B28" w:rsidRDefault="005B3B28"/>
        </w:tc>
      </w:tr>
      <w:tr w:rsidR="005B3B28" w14:paraId="6072B0D5" w14:textId="77777777">
        <w:tc>
          <w:tcPr>
            <w:tcW w:w="990" w:type="dxa"/>
            <w:tcBorders>
              <w:top w:val="single" w:sz="18" w:space="0" w:color="FFFFFF" w:themeColor="background1"/>
              <w:right w:val="single" w:sz="18" w:space="0" w:color="FFFFFF" w:themeColor="background1"/>
            </w:tcBorders>
            <w:shd w:val="clear" w:color="auto" w:fill="B54B26" w:themeFill="accent6"/>
          </w:tcPr>
          <w:p w14:paraId="2ECB5C55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4AA1FCB9" w14:textId="77777777" w:rsidR="005B3B28" w:rsidRDefault="005B3B28"/>
        </w:tc>
        <w:tc>
          <w:tcPr>
            <w:tcW w:w="261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436928DD" w14:textId="77777777" w:rsidR="005B3B28" w:rsidRDefault="005B3B28"/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34517017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3345F8F9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1E6D4166" w14:textId="77777777" w:rsidR="005B3B28" w:rsidRDefault="005B3B28"/>
        </w:tc>
      </w:tr>
      <w:tr w:rsidR="005B3B28" w14:paraId="5CC2D0A5" w14:textId="77777777">
        <w:tc>
          <w:tcPr>
            <w:tcW w:w="990" w:type="dxa"/>
            <w:tcBorders>
              <w:right w:val="single" w:sz="18" w:space="0" w:color="FFFFFF" w:themeColor="background1"/>
            </w:tcBorders>
            <w:shd w:val="clear" w:color="auto" w:fill="B54B26" w:themeFill="accent6"/>
          </w:tcPr>
          <w:p w14:paraId="2AF6BFDC" w14:textId="77777777" w:rsidR="005B3B28" w:rsidRDefault="00843DE5">
            <w:pPr>
              <w:pStyle w:val="Heading3"/>
            </w:pPr>
            <w:r>
              <w:t>S</w:t>
            </w:r>
          </w:p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72B24A6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2D29EA51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3C0F027D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26DF3FD1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D9FF690" w14:textId="77777777" w:rsidR="005B3B28" w:rsidRDefault="005B3B28"/>
        </w:tc>
      </w:tr>
      <w:tr w:rsidR="005B3B28" w14:paraId="7D177D10" w14:textId="77777777">
        <w:tc>
          <w:tcPr>
            <w:tcW w:w="990" w:type="dxa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54B26" w:themeFill="accent6"/>
          </w:tcPr>
          <w:p w14:paraId="38CB3E15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81973EF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33817C87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99325AE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6D19477E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</w:tcBorders>
            <w:shd w:val="clear" w:color="auto" w:fill="38AFCD" w:themeFill="accent1"/>
            <w:vAlign w:val="center"/>
          </w:tcPr>
          <w:p w14:paraId="7DD8B151" w14:textId="1BB06AC6" w:rsidR="005B3B28" w:rsidRDefault="000815F4">
            <w:pPr>
              <w:pStyle w:val="Heading2"/>
            </w:pPr>
            <w:r>
              <w:t>Family</w:t>
            </w:r>
          </w:p>
        </w:tc>
      </w:tr>
      <w:tr w:rsidR="005B3B28" w14:paraId="61C33DE8" w14:textId="77777777">
        <w:tc>
          <w:tcPr>
            <w:tcW w:w="990" w:type="dxa"/>
            <w:tcBorders>
              <w:top w:val="single" w:sz="18" w:space="0" w:color="FFFFFF" w:themeColor="background1"/>
              <w:right w:val="single" w:sz="18" w:space="0" w:color="FFFFFF" w:themeColor="background1"/>
            </w:tcBorders>
            <w:shd w:val="clear" w:color="auto" w:fill="1A5868" w:themeFill="accent1" w:themeFillShade="80"/>
          </w:tcPr>
          <w:p w14:paraId="0925CCC5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A2D6215" w14:textId="77777777" w:rsidR="005B3B28" w:rsidRDefault="005B3B28"/>
        </w:tc>
        <w:tc>
          <w:tcPr>
            <w:tcW w:w="261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A18822B" w14:textId="77777777" w:rsidR="005B3B28" w:rsidRDefault="005B3B28"/>
        </w:tc>
        <w:tc>
          <w:tcPr>
            <w:tcW w:w="252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9466A7C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</w:tcPr>
          <w:p w14:paraId="4D700019" w14:textId="77777777" w:rsidR="005B3B28" w:rsidRDefault="005B3B28"/>
        </w:tc>
        <w:tc>
          <w:tcPr>
            <w:tcW w:w="5390" w:type="dxa"/>
            <w:tcBorders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CC08BE2" w14:textId="77777777" w:rsidR="005B3B28" w:rsidRDefault="005B3B28"/>
        </w:tc>
      </w:tr>
      <w:tr w:rsidR="005B3B28" w14:paraId="76663039" w14:textId="77777777">
        <w:tc>
          <w:tcPr>
            <w:tcW w:w="990" w:type="dxa"/>
            <w:tcBorders>
              <w:right w:val="single" w:sz="18" w:space="0" w:color="FFFFFF" w:themeColor="background1"/>
            </w:tcBorders>
            <w:shd w:val="clear" w:color="auto" w:fill="1A5868" w:themeFill="accent1" w:themeFillShade="80"/>
          </w:tcPr>
          <w:p w14:paraId="1A2AE133" w14:textId="77777777" w:rsidR="005B3B28" w:rsidRDefault="00843DE5">
            <w:pPr>
              <w:pStyle w:val="Heading3"/>
            </w:pPr>
            <w:r>
              <w:t>S</w:t>
            </w:r>
          </w:p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7A0E14ED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0945B92B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2DD5DD8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</w:tcPr>
          <w:p w14:paraId="1165FC4A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108C6E0A" w14:textId="77777777" w:rsidR="005B3B28" w:rsidRDefault="005B3B28"/>
        </w:tc>
      </w:tr>
      <w:tr w:rsidR="005B3B28" w14:paraId="44389F61" w14:textId="77777777">
        <w:tc>
          <w:tcPr>
            <w:tcW w:w="990" w:type="dxa"/>
            <w:tcBorders>
              <w:right w:val="single" w:sz="18" w:space="0" w:color="FFFFFF" w:themeColor="background1"/>
            </w:tcBorders>
            <w:shd w:val="clear" w:color="auto" w:fill="1A5868" w:themeFill="accent1" w:themeFillShade="80"/>
          </w:tcPr>
          <w:p w14:paraId="4954FC8F" w14:textId="77777777" w:rsidR="005B3B28" w:rsidRDefault="005B3B28">
            <w:pPr>
              <w:pStyle w:val="Heading3"/>
            </w:pPr>
          </w:p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5C69CB8B" w14:textId="77777777" w:rsidR="005B3B28" w:rsidRDefault="005B3B28"/>
        </w:tc>
        <w:tc>
          <w:tcPr>
            <w:tcW w:w="261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61B28C47" w14:textId="77777777" w:rsidR="005B3B28" w:rsidRDefault="005B3B28"/>
        </w:tc>
        <w:tc>
          <w:tcPr>
            <w:tcW w:w="25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19BC7881" w14:textId="77777777" w:rsidR="005B3B28" w:rsidRDefault="005B3B28"/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</w:tcPr>
          <w:p w14:paraId="6E67B83D" w14:textId="77777777" w:rsidR="005B3B28" w:rsidRDefault="005B3B28"/>
        </w:tc>
        <w:tc>
          <w:tcPr>
            <w:tcW w:w="5390" w:type="dxa"/>
            <w:tcBorders>
              <w:top w:val="single" w:sz="18" w:space="0" w:color="FFFFFF" w:themeColor="background1"/>
              <w:left w:val="single" w:sz="18" w:space="0" w:color="FFFFFF" w:themeColor="background1"/>
            </w:tcBorders>
            <w:shd w:val="clear" w:color="auto" w:fill="D9DDE1" w:themeFill="background2"/>
            <w:vAlign w:val="center"/>
          </w:tcPr>
          <w:p w14:paraId="1C13F206" w14:textId="77777777" w:rsidR="005B3B28" w:rsidRDefault="005B3B28"/>
        </w:tc>
      </w:tr>
    </w:tbl>
    <w:p w14:paraId="4B4725DA" w14:textId="77777777" w:rsidR="005B3B28" w:rsidRDefault="005B3B28">
      <w:pPr>
        <w:pStyle w:val="NoSpacing"/>
      </w:pPr>
    </w:p>
    <w:sectPr w:rsidR="005B3B28">
      <w:pgSz w:w="15840" w:h="12240" w:orient="landscape"/>
      <w:pgMar w:top="576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2DF45" w14:textId="77777777" w:rsidR="00143B98" w:rsidRDefault="00143B98" w:rsidP="007256C9">
      <w:r>
        <w:separator/>
      </w:r>
    </w:p>
  </w:endnote>
  <w:endnote w:type="continuationSeparator" w:id="0">
    <w:p w14:paraId="129E107C" w14:textId="77777777" w:rsidR="00143B98" w:rsidRDefault="00143B98" w:rsidP="0072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1655" w14:textId="77777777" w:rsidR="00143B98" w:rsidRDefault="00143B98" w:rsidP="007256C9">
      <w:r>
        <w:separator/>
      </w:r>
    </w:p>
  </w:footnote>
  <w:footnote w:type="continuationSeparator" w:id="0">
    <w:p w14:paraId="065A4397" w14:textId="77777777" w:rsidR="00143B98" w:rsidRDefault="00143B98" w:rsidP="007256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5F4"/>
    <w:rsid w:val="000815F4"/>
    <w:rsid w:val="00143B98"/>
    <w:rsid w:val="005B3B28"/>
    <w:rsid w:val="007256C9"/>
    <w:rsid w:val="007F1C9A"/>
    <w:rsid w:val="00843DE5"/>
    <w:rsid w:val="00D9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948936"/>
  <w15:chartTrackingRefBased/>
  <w15:docId w15:val="{08A5331F-27BC-4DE2-9C50-DC09D5BE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80"/>
      <w:jc w:val="center"/>
      <w:outlineLvl w:val="0"/>
    </w:pPr>
    <w:rPr>
      <w:rFonts w:asciiTheme="majorHAnsi" w:eastAsiaTheme="majorEastAsia" w:hAnsiTheme="majorHAnsi" w:cstheme="majorBidi"/>
      <w:caps/>
      <w:color w:val="1A5868"/>
      <w:sz w:val="2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outlineLvl w:val="1"/>
    </w:pPr>
    <w:rPr>
      <w:rFonts w:asciiTheme="majorHAnsi" w:eastAsiaTheme="majorEastAsia" w:hAnsiTheme="majorHAnsi" w:cstheme="majorBidi"/>
      <w:caps/>
      <w:color w:val="FFFFFF" w:themeColor="background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jc w:val="center"/>
      <w:outlineLvl w:val="2"/>
    </w:pPr>
    <w:rPr>
      <w:rFonts w:asciiTheme="majorHAnsi" w:eastAsiaTheme="majorEastAsia" w:hAnsiTheme="majorHAnsi" w:cstheme="majorBidi"/>
      <w:b/>
      <w:color w:val="FFFFFF" w:themeColor="background1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  <w:color w:val="27849C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pPr>
      <w:spacing w:after="160"/>
      <w:contextualSpacing/>
    </w:pPr>
    <w:rPr>
      <w:rFonts w:asciiTheme="majorHAnsi" w:eastAsiaTheme="majorEastAsia" w:hAnsiTheme="majorHAnsi" w:cstheme="majorBidi"/>
      <w:color w:val="38AFCD" w:themeColor="accent1"/>
      <w:spacing w:val="-10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38AFCD" w:themeColor="accent1"/>
      <w:spacing w:val="-10"/>
      <w:kern w:val="28"/>
      <w:sz w:val="64"/>
      <w:szCs w:val="5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1A5868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color w:val="FFFFFF" w:themeColor="background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color w:val="FFFFFF" w:themeColor="background1"/>
      <w:sz w:val="3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27849C" w:themeColor="accent1" w:themeShade="BF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256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6C9"/>
  </w:style>
  <w:style w:type="paragraph" w:styleId="Footer">
    <w:name w:val="footer"/>
    <w:basedOn w:val="Normal"/>
    <w:link w:val="FooterChar"/>
    <w:uiPriority w:val="99"/>
    <w:unhideWhenUsed/>
    <w:rsid w:val="007256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bentley\AppData\Roaming\Microsoft\Templates\Let&#8217;s%20Make%20a%20Meal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D9DDE1"/>
      </a:lt2>
      <a:accent1>
        <a:srgbClr val="38AFCD"/>
      </a:accent1>
      <a:accent2>
        <a:srgbClr val="F19D20"/>
      </a:accent2>
      <a:accent3>
        <a:srgbClr val="8BC144"/>
      </a:accent3>
      <a:accent4>
        <a:srgbClr val="1B70AB"/>
      </a:accent4>
      <a:accent5>
        <a:srgbClr val="1B9A77"/>
      </a:accent5>
      <a:accent6>
        <a:srgbClr val="B54B26"/>
      </a:accent6>
      <a:hlink>
        <a:srgbClr val="0563C1"/>
      </a:hlink>
      <a:folHlink>
        <a:srgbClr val="954F72"/>
      </a:folHlink>
    </a:clrScheme>
    <a:fontScheme name="Custom 1">
      <a:majorFont>
        <a:latin typeface="Trebuchet M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Let’s Make a Meal</Template>
  <TotalTime>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Bentley</dc:creator>
  <cp:keywords/>
  <dc:description/>
  <cp:lastModifiedBy>Matthew Bentley</cp:lastModifiedBy>
  <cp:revision>1</cp:revision>
  <dcterms:created xsi:type="dcterms:W3CDTF">2025-10-20T15:22:00Z</dcterms:created>
  <dcterms:modified xsi:type="dcterms:W3CDTF">2025-10-20T15:27:00Z</dcterms:modified>
</cp:coreProperties>
</file>